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"/>
        <w:outlineLvl w:val="0"/>
        <w:rPr>
          <w:b/>
          <w:kern w:val="36"/>
          <w:sz w:val="48"/>
        </w:rPr>
      </w:pPr>
      <w:r>
        <w:rPr>
          <w:b/>
          <w:kern w:val="36"/>
          <w:sz w:val="48"/>
        </w:rPr>
        <w:t>（长篇四篇）山坳里的规矩</w:t>
      </w:r>
    </w:p>
    <w:p>
      <w:pPr>
        <w:jc w:val="left"/>
      </w:pPr>
      <w:r>
        <w:rPr>
          <w:sz w:val="24"/>
          <w:szCs w:val="24"/>
        </w:rPr>
        <w:t># 山坳里的规矩</w:t>
      </w:r>
    </w:p>
    <w:p>
      <w:r>
        <w:br/>
      </w:r>
    </w:p>
    <w:p>
      <w:pPr>
        <w:jc w:val="left"/>
      </w:pPr>
      <w:r>
        <w:rPr>
          <w:sz w:val="24"/>
          <w:szCs w:val="24"/>
        </w:rPr>
        <w:t>## 第一章 窑洞里的尺子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窑洞里很静。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坐在床沿上，面前摊着一摞作业本，红笔在手里转着。窗外的光从窑洞口斜斜地照进来，照在他棱角分明的侧脸上。他穿着一身洗得发白的运动服，领口拉到下巴，金属拉链扣在喉结下方闪着微弱的光。那光在男孩子的眼里，像是悬在头顶的一把利剑——不知道什么时候就会落下来，落在自己光溜溜的屁股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他批改完最后一本，把红笔搁下，慢慢转过身来。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屋子中央，站着一个男孩子。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二三岁，虎头虎脑的，方脸圆腮，浓眉大眼，一看就是那种在家里上房揭瓦、下河摸鱼的主儿。但此刻，他站在那儿，一动不敢动。两手垂在身侧，立正站着，腿却在轻轻发抖。他的裤子已经褪到膝盖了，旧布衫的衣摆往下拽了又拽，勉勉强强遮住半个屁股。圆鼓鼓的小屁股蛋从衣摆下面露出来大半个，白晃晃的，在这间昏暗的窑洞里显得格外刺眼。他的小手不停地扯着衣摆，想多遮住一些，但那布衫太短了，遮住了左边，右边又露出来，遮住了右边，左边又滑上去。他额头上渗出一层细密的汗珠，鼻尖上也挂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更让他羞的是耷拉在两腿之间的那个小东西。凉飕飕的，晃来晃去，他夹紧腿想夹住它，但它软软地垂着，从大腿缝里探出头来，躲都躲不掉。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白帅军回过头来，看了他一眼。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“两天没交作业了，”白帅军的声音不大，但那股子从部队带出来的威严一点没减，“是不是小屁股痒痒了？”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男孩子咬着嘴唇，不说话。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“去，”白帅军指了指墙角的塑料脸盆，“把水端过来。把小屁股洗干净。”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男孩子低着头，弯下腰，端起脸盆。刚走了两步，褪到膝盖的裤子就绊住了他的脚，他踉跄了一下，差点摔倒，脸涨得通红，手忙脚乱地拽着裤腰。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白帅军看在眼里，嘴角微微动了一下，没笑出来。这些孩子都知道规矩——老师没让提裤子，谁也不敢提。那是用肿屁股换来的教训，一个个都刻在肉里了。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“提上裤子，把水倒出去。”白帅军说。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男孩子如蒙大赦，赶紧把裤子提上来，跑出去倒水。过了一会儿，端着一盆清水回来了，放在屋子中央的地上。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“脱了。”白帅军说。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咬着嘴唇，慢慢把裤子褪到膝盖弯，蹲下来，像坐马桶似的蹲在脸盆上。这个姿势让他觉得无比羞耻——屁股悬在水面上，那个小东西垂着，凉水一激，缩得更小了。他用手撩着水，往屁股沟里洗，水声哗哗的，在安静的窑洞里格外响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白帅军从抽屉里拿出一块香皂，递过去。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“用这个。把小鸡鸡也洗干净，屁股沟、屁眼儿，都要洗。过会儿我要检查。要是搓下一粒灰，罚打十下屁股。”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接过香皂，在手心搓出泡沫，然后伸到两腿之间，洗那个羞耻的地方。香皂滑溜溜的，他的手指碰到自己的小东西，碰到后面的屁眼儿，浑身一哆嗦。他不敢慢，但又不敢太快，怕洗不干净。泡沫从手指缝里挤出来，滴在水里，脸盆里的水慢慢变白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“洗干净没有？”白帅军问。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“洗干净了。”男孩子小声说。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“屁股撅起来，我看看。”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男孩子站起来，转过身，把光溜溜的屁股对着白帅军。圆鼓鼓的两瓣，白白嫩嫩的，中间一条缝，缝里还挂着水珠。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白帅军凑近了看。男孩子感觉到老师的呼吸喷在自己屁股上，羞得耳朵根都红了，但不敢动。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“这边没洗干净。”白帅军用指节敲了敲他的左臀瓣，“再洗。”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男孩子蹲下去，又洗了一遍。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这一次，他洗得很仔细。手指探进屁股缝，洗屁眼儿，洗那个皱皱巴巴的小花。洗前面那个小东西的时候，他把包皮翻开来，露出里面粉红色的龟头，仔仔细细地搓。搓的时候，那小东西不争气地微微翘了一下，他赶紧松手，脸烧得像着了火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“行了。”白帅军说，“把水倒了。”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男孩子端起脸盆，走出去。这一次，他记得把裤子提上了。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倒完水回来，白帅军已经坐在床沿上等他了。阳光从窑洞口照进来，照在他身上，那件白色运动服亮得刺眼。他的两腿微微分开，右手放在膝盖上，手指轻轻叩着。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“把尺子取下来。”他说。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抬头看了一眼挂在北墙上的枣木尺子。红绳穿着，挂在那儿，像是庙里供着的神器。那尺子有半米长，五厘米宽，枣木做的，刮得锃亮锃亮的，像涂了一层清漆。他见过那尺子落在同学屁股上的样子——啪的一声，白屁股上就多了一道红印子，又长又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他走过去，踮起脚尖，把尺子从墙上取下来。枣木握在手里，沉甸甸的，凉丝丝的。他迟疑了片刻，手指在尺面上摩挲着。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“磨蹭什么？”白帅军的声音从身后传来，“把屁股趴过来。”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白帅军一拍自己的大腿。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男孩子一哆嗦，手里的尺子差点掉了。他低着头，一步一步挪过去，趴到白帅军的腿上。光溜溜的屁股撅起来，两瓣肉挤在一起，缝儿绷得紧紧的。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白帅军低头看着他。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趴在腿上，头拱在床单里，只露出一个剃得近乎光头的脑袋。发茬短短的，青白色的头皮露在外面，摸上去扎手。他长得很周正，方脸圆腮，浓眉大眼，是山里人说的“虎头虎脑”的长相。此刻这张脸埋在床单里，耳朵红得透明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白帅军伸手摸了摸他的脑袋——短短的，扎手的。又摸了摸他的屁股——圆鼓鼓的，滑溜溜的，刚洗过，还带着香皂的味道。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“知道趴在这里干什么吗？”白帅军问。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“知道。”男孩子的声音闷在床单里，“趴在这里挨打。”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“该打吗？”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“该打。”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“该打哪里？”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“该打屁股。”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白帅军点点头，拿起那把枣木尺子，在男孩子光溜溜的屁股上轻轻点了点。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“不打你肉少的地方，”他说，“就打这屁股。肉多，打不坏，但疼。记住了？”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尺子落下来了。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不是轻轻的“点”，是结结实实的一下。枣木打在肉上，声音又脆又闷。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“哎哟——”男孩子叫出了声。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“哎哟——”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白帅军没有连着打。他打一下，停一下，等男孩子把那声“哎哟”叫完了，再打第二下。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“该打屁股为什么不快点趴过来？”他问，尺子在屁股上点了点。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“我……我……”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“哎哟——”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“以后我数五下，你必须把尺子取过来，把屁股趴在这里。听到没有？”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“听到了——”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“听到了？屁股不受疼你就记不住。”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啪！“以后再不听话——”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啪！“就罚打屁股沟——”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啪！“先让你尝尝——”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啪！“屁股沟挨打的滋味！”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六下打完，男孩子的屁股上多了六道红印子。一道一道，整整齐齐，从臀峰一直延伸到臀腿交界的地方。他趴在白帅军腿上，屁股火辣辣的疼，但咬着嘴唇没哭出声。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白帅军把尺子搁在一边，看着他。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“把屁股掰开。”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男孩子愣了一下。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“我说，把你的屁股瓣掰开。”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男孩子的手慢慢伸到背后，摸到自己的屁股。两只小手用力往两边掰，把鼓鼓的臀肉分开，露出中间那条缝。屁股眼儿像一朵小菊花，皱巴巴的，藏在缝的深处。刚洗过的，还潮乎乎的。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“再掰开一点。”白帅军说。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男孩子咬咬牙，把屁股掰得更开了。那朵小菊花完全暴露出来，连周围的褶皱都看得一清二楚。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白帅军拿起尺子，对准菊花瓣一侧的嫩肉。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“啊——！”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男孩子疼得浑身一哆嗦，两手一松，屁股缝迅速合拢了。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“掰开！”白帅军喝道，“乖乖的掰开，否则让你小屁股变成两半！”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男孩子不敢迟疑，赶紧又把屁股掰开。头拱在床单上，两手伸到背后，把肥嘟嘟的臀峰掰开，重新露出那条缝。他歪着头，眼泪已经在眼眶里打转了。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白帅军用尺子点着那道缝。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“还敢不敢松手？”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“不敢了——呜呜——”男孩子终于哭出来了，不是嚎啕大哭，是那种憋着憋着终于憋不住的抽泣，肩膀一抖一抖的，掰着屁股的手也在抖。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白帅军看着他，没有再打。尺子在空中停了片刻，轻轻放下了。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“这次，罚你两下屁股沟。”他说，“记住了，下次再犯，就不是两下了。”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他拍了拍男孩子的屁股。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“起来吧。把裤子穿上。”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男孩子爬起来，手忙脚乱地提上裤子。裤子蹭到屁股，疼得他龇了龇牙。他低着头站在那儿，手背擦着眼泪，不敢抬头看白帅军。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白帅军从床沿上站起来，走到他面前，伸手摸了摸他的脑袋——那个剃得露出头皮的、短短的、扎手的脑袋。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“行了，”他的声音比刚才柔和了一些，“回去把作业补上。明天交。”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男孩子点点头，转身往外走。走到门口，又回头看了一眼。白帅军已经坐回床沿上，拿起红笔，继续批改下一摞作业了。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男孩子推开门，跑出去了。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阳光从门缝里涌进来，照在窑洞的地上，照着那把挂在墙上的枣木尺子。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## 第二章 擒贼擒王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王定宝是这一带出了名的混世魔王。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三岁，个头却已经一米六五了，比同龄的孩子高出一截。他从小就在山里野惯了，上墙爬屋，打架斗殴，没有一样他不会的。更让人头疼的是他练过几年少林拳——村里来了个跑江湖的武师，看他体格好，免费教了他半年。练完之后，力气见长，胆子更大，三五个人近不了身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起先，他爹他妈还能把他摁在炕上打屁股。竹条子抽断了好几根，他趴在炕上哭得嗷嗷叫，但第二天照样翻墙出去，跟没事人一样。到了十一二岁，他有了几分力气，爹妈就打不了了。他那双练过拳脚的手，能把他爹推一个趔趄。他妈哭着骂他“畜生”，他不理，抹一把鼻涕就跑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连村里推小车的壮汉，见了他也要让三分。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白帅军到山村的第三天，就听说了王定宝的名字。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“这孩子毁了。”村里人说，“早晚得进监狱。”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白帅军没说话。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他去找王定宝家。那是一间土坯房，墙皮剥落，露出里面的黄土。院子里堆着柴火和农具，一只母鸡在鸡窝里咕咕叫。王定宝的父亲站在门口，上下打量着白帅军。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这位兵哥看着年轻，二十出头，穿着运动服，剃着精短的寸头，浑身上下透着一股利索劲儿。但王定宝他爹心里没底——这么年轻，能管得了那个混世魔王？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“能管得了吗？”王定宝他爹叹了口气，摇了摇头，“白老师，不是我不信你。那孩子，还不把你折腾得哭鼻子？”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白帅军笑了笑，没接话。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“试试吧。”他说，“先把王定宝叫来见个面。”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王定宝他爹妈托亲告友，千呼万唤，终于在太阳快落山的时候把王定宝找回来了。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王定宝一进院子，就看见白帅军站在门口。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夕阳从西边照过来，照在白帅军身上。他背着手站在那里，站得像一把刀，笔直，锋利。王定宝没见过这样的人——不是虎背熊腰的那种壮，是有力量藏在骨头里的那种壮。他看电视上的特种兵，就是这个样子。他不由倒吸了一口气，喉咙里咕咚一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“你就是王定宝？”白帅军问。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“是。”王定宝梗着脖子，但声音比平时低了三度。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“我叫白帅军，是村里新来的老师。”白帅军伸出手，“明天来上学，行不行？”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王定宝看着他伸出的那只手，没有握。他爹在旁边急得直搓手。白帅军也不急，手就那么伸着。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过了好一会儿，王定宝伸出手，碰了一下白帅军的指尖，飞快地缩回去了。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“行。”他说，“去就去。”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## 第三章 操场上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学校的操场是用土屋后面挖窑洞的土填出来的。硬生生从山坡上开出一块平地，夯得结结实实。操场上稀稀拉拉站着十几个男孩，个头高矮不一，都是白帅军通过家长一个个找回来的。山村已经一年多没有老师了，这些孩子就在山上野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“现在点名。”白帅军站在队伍前面，手里拿着一张纸。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“王大壮。”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“到！”一个瘦高的男孩喊。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“李二娃。”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“到！”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“张铁柱。”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“到！”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“王——定——宝——”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没有人应。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白帅军抬起头，目光扫过队伍。王定宝站在最后一排，歪着头，头发乱蓬蓬的，嘴角叼着一根草。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“王定宝出列！”白帅军说。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王定宝把草从嘴角取下来，弹了弹灰，嬉皮笑脸地说：“我凭什么听你的？你又不是我爸。”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队伍里有人小声笑了。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白帅军也笑了。他笑得很和善，甚至有点慈祥，但王定宝看到他笑，后背突然凉了一下。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“过会儿，”白帅军说，“你会撅着屁股磕头叫爸的。出列。”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“你有本事就把我拉出去，”王定宝叉着腰，“没本事就别——”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话没说完，白帅军动了。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王定宝眼前一花，还没看清楚怎么回事，腋窝就被一双手扣住了。那双手像铁钳一样，箍得他喘不过气。然后他感觉身体一轻——白帅军右腿往他两腿间一插，伸到他左腿后面，猛地一弯一拉，两手往外一送——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刷——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王定宝整个人飞了出去，重重摔在队伍前面。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那十几个男孩呼啦一下散开，围成一个圈，眼睛瞪得溜圆。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王定宝摔在地上，脑子嗡嗡的。他手忙脚乱地想爬起来，刚撑起半个身子，白帅军一个箭步冲过来，大喝一声：“起来！”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王定宝还没来得及反应，白帅军已经把他从地上提起来了。那只手揪住他后脖领，像揪小鸡一样把他提溜起来，往肩上一扛，原地转了两圈——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吧唧。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王定宝又被摔在地上了。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这一次摔得更重，他翻了两个滚才停下来，灰头土脸地趴在地上，半天没爬起来。那十几个男孩看傻了，大气不敢出。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白帅军走过去，蹲下来，看着王定宝。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“服不服？”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王定宝咬着牙，不说话。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白帅军把他翻过来，膝盖顶住他的腰，把他的两手翻到背后，用鞋带捆上了。王定宝趴在地上，拼命挣扎，但白帅军的膝盖像一座山，压得他动弹不得。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然后，白帅军解开了他的腰带。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的裤子被褪了下来。不是只褪到膝盖，是褪到脚踝，整个下身光溜溜地暴露在十几个男孩面前。圆鼓鼓的屁股蛋，白得晃眼，和大腿、腰背的皮肤颜色明显不同——那是常年被衣服遮着的地方，没晒过太阳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男孩们围成一圈，眼睛都盯着那个光溜溜的屁股。有人下意识地咽了口唾沫。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趴在地上，脸贴着土，不敢抬头。他的褂子被白帅军掀到腰上，整个脊背都露出来了。大家这时才仔细看到，王定宝的身体是由棱角分明的肌肉块组成的。肩背处的斜方肌鼓起来，像两块小盾牌；脊柱两侧的竖脊肌隆起着，从腰一直延伸到臀；臀峰周围那几块肌肉尤其好看，厚而不软，弹而不僵，臀峰紧卡在腰际，没有一丝多余的赘肉；臀尖到大腿斜滑而下，紧绷绷的屁股蛋儿形成两条优美的抛物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这不是那种壮得像牛的肌肉——胀鼓鼓的、压抑着暴动的恐怖力量。这是少年的肌肉，匀称、流畅、线条清朗，像是山涧里的溪水，滑顺畅达。再配上他并不高大的身体，给人一种想摸一摸的亲近感。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白帅军解下王定宝的鞋。山里孩子穿的那种红黑塑料底的鞋，黑底子又硬又韧，打起白屁股来丝毫不亚于板子。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他把鞋底在王定宝的屁股上比了比。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“你刚才说，我不是你爸，你凭什么听我的？”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鞋底落下来了。不是试探，是实打实的。黑塑料底在光屁股上盖了一个红红的印子，从臀峰一直延伸到臀腿交界。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王定宝浑身一抖，咬住了嘴唇。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“叫爸爸。”白帅军说。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“不叫！”王定宝梗着脖子喊。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啪！又一鞋底，盖在第一道的下面。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“叫不叫？”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“不叫！就是不叫！”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啪！啪！啪！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一连三下，打在同一个地方。那个地方的皮肤从白变红，从红变紫，肿起一道棱子。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王定宝的眼泪掉下来了。不是哭出声，是眼泪不受控制地往外涌，滴在土地上，洇出一个个小圆点。他的嘴唇咬破了，尝到血腥味。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白帅军看着他肿起来的屁股，停了手。他不是要打伤这孩子，是要打服他。打屁股不是目的，教育才是目的。对于这种男孩子，得连打带吓唬，才能达到效果。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“还不叫？”白帅军问。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王定宝趴在地上，光着屁股，鼻子一抽一抽的。他不想叫。叫了，他“打架大王”的面子就没了。可是屁股太疼了，火辣辣的，像坐在蜂窝上。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那十几个男孩围着看，谁也不敢出声。但他们的眼睛都亮亮的，带着一种既害怕又兴奋的光。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“叫不叫？”白帅军又举起了鞋底。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“爸——”王定宝终于憋出来了。声音不大，带着哭腔，闷闷的，像从喉咙深处挤出来的。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“大点声。”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“爸！”王定宝喊出来了，眼泪哗地一下涌了满脸。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白帅军把鞋底放下，伸手解开了他手上的鞋带。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“起来。”他说。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王定宝挣扎着爬起来，裤子还堆在脚踝上，光着屁股站在十几个男孩面前。他低着头，手忙脚乱地提裤子，裤子蹭到屁股，疼得他龇了龇牙。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白帅军站在他面前，比他矮不了几厘米，但气势上压了他一大截。他伸手拍了拍王定宝的肩膀。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“明天来上学。迟到一分钟，打十下。”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王定宝低着头，没说话。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“听见没有？”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“听见了。”他说。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第四章 河边的清洗</w:t>
      </w:r>
    </w:p>
    <w:p>
      <w:pPr>
        <w:jc w:val="left"/>
      </w:pPr>
      <w:r>
        <w:rPr>
          <w:sz w:val="24"/>
          <w:szCs w:val="24"/>
        </w:rPr>
        <w:t>开学第二周，白帅军发现了一件让他火冒三丈的事。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那天下午，他沿着村子外面的河套走，想找个安静的地方备课。河套在村子的北边，是山洪冲出来的一条沟，平时没水，只有夏天才有一道细细的溪流。沟底是鹅卵石和沙子，两边长着半人高的荒草。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他还没走近，就听见了水声，还有男孩们的吵嚷声。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他拨开荒草，看见了让他目瞪口呆的一幕。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十几个男孩，他班上的十几个男孩，全在河套里。他们脱得精光，光着屁股，站在齐膝深的水里。不是在洗澡——是在“比赛”。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王定宝站在最中间，两只手放在自己两腿之间那个已经翘起来的东西上，一动一动。旁边几个男孩围着他，有的自己也在动，有的看着，有的伸手去碰别人的。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“快快快！王定宝你快射了！”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“别催别催！我快了！”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“哈哈哈你不行啊，才这么点！”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白帅军的脸一下子黑了。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他没有立刻冲出去，而是站在草丛里看了几秒钟。他在看都是哪些人。王定宝、李二娃、张铁柱、还有隔壁村的几个刺头，一共十四个。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然后他拨开草丛走了出去。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“都给我站住！”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那十四个男孩吓傻了。王定宝的手还在那个地方，忘了拿开。李二娃站在王定宝旁边，手放在王定宝的屁股上。还有两个男孩面对面站着，嘴对嘴，正在——白帅军简直不敢相信自己的眼睛——正在接吻。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“你们在干什么？！”白帅军吼道。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“白……白老师……”王定宝结结巴巴的，手猛地缩回来，那个还硬着的东西在空气中晃了晃，他赶紧用手捂住。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“都给我从水里滚出来！”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光溜溜的男孩，从水里爬上来。溪水从他们身上往下淌，滴在鹅卵石上，啪嗒啪嗒地响。他们的头发乱蓬蓬的，有的还挂着水草。身上全是水珠，在夕阳下闪着光。有人用手捂着两腿之间，有人垂着手、那个东西直直地翘着缩不回去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白帅军一个一个看过去。十四个男孩，都是十一二岁到十三四岁的年纪，有的刚开始发育，那个地方刚冒出几根细毛，有的还没发育，光溜溜的像个小娃娃，有的已经长成了半大小伙子，那个东西沉甸甸地垂着。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“穿裤子！”白帅军说，“都给我穿裤子！穿好了到村口集合！”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男孩们手忙脚乱地找衣服穿。白帅军站在旁边看着，有人穿反了裤子，有人光着脚跑了出去，有人跑了又跑回来拿鞋。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十五分钟后，十四个男孩站在村口。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村口是村子最热闹的地方。一棵老槐树，树下几块大石头，平时村里的老人就在这儿乘凉聊天。这会儿正是傍晚收工的时候，扛着锄头的、牵着牛的、背着柴火的村民来来往往，看见白帅军和那十四个男孩站在那儿，都停下来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“咋了这是？”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“不知道。白老师又收拾人了。”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“你看王定宝那脸红的，啧啧。”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白帅军让那十四个男孩站成一排。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“把裤子脱了。”他说。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十四个人愣了一下，然后一个一个，慢吞吞地把裤子褪到膝盖。十四个光着的下身，对着来来往往的村民，对着老槐树下围观的人群。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王定宝站在第一个。他的那个东西还半硬着，缩不回去。他低着头，脸烧得像着了火，手垂在两边，不知道该放哪儿。他的屁股上还有上次挨打的青紫色痕迹，和刚晒出来的小麦色皮肤形成鲜明对比。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白帅军从旁边拎出一个塑料桶，里面装着从河里打上来的水。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“都跟我来。”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他把十四个男孩带到河套下游的一个湾塘边。湾塘比上游深，水也清，是村里人夏天洗澡的地方。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“都下去。”白帅军说，“把屁股、屁眼儿、牛子，都给我洗干净。互相给洗！”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十四个男孩光着身子，踩着鹅卵石，慢慢走进水里。水没到腰，冷得他们直哆嗦。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“王定宝，你先来。趴下，把屁股撅起来。”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王定宝趴在浅水里，屁股撅出水面，两瓣白肉对着天。李二娃蹲在他身后，用手撩着水，给他洗屁股。水从臀缝流下去，洗那个藏在缝里的屁眼儿。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“用力点！洗干净！”白帅军在岸上喊。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李二娃用手指探进王定宝的臀缝，搓那个皱巴巴的小东西。王定宝趴在水中，脸埋在胳膊里，耳朵红得透明。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“换过来。二娃趴下，王定宝给他洗。”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十四个男孩，两两配对，互相洗着对方最羞耻的地方。湾塘里水花四溅，有人害羞得不敢看，有人咬着嘴唇忍着笑，有人洗着洗着那个东西又硬了，赶紧用手捂住。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洗了半个小时，白帅军说：“行了，上岸。”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十四个男孩从水里爬上来，水从身上往下淌，山风一吹，起了一身鸡皮疙瘩。他们的皮肤被水泡得发白，屁股蛋和卵袋上挂着水珠，在夕阳下闪闪发亮。有人伸手去够岸边的裤子。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“我让你们穿了吗？”白帅军的声音从身后传来。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那几只手僵在半空中。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“都给我过来，跪成一排。屁股撅起来！”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十四个光着身子的男孩，并排跪在湾塘边的沙土地上。膝盖硌着石子，疼，但不敢动。他们弯下腰，把脸贴在地上，屁股高高撅起来。十四个光溜溜的屁股，对着天，对着山，对着远处围观的村民。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白帅军从旁边折了一根柳条——不是干的，是新鲜的柳条，又韧又软，抽在肉上，疼得钻心。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他走到第一个男孩身后。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“屁股撅高点。”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男孩把屁股撅得更高了。柳条在空中挥了一下，发出咻的一声。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一道红印子从左臀峰斜着拉到右臀峰。男孩浑身一抖，咬住嘴唇，没出声。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第二道，和第一道交叉，在屁股上打出一个X形。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啪！啪！啪！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十下打完，男孩的屁股上布满了纵横交错的红色棱子。柳条比竹条更韧，打上去不破皮，但那种火辣辣的疼，像是被烫过一样，会持续很久。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下一个。再下一个。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一个挨一个，十四个男孩，全打了一遍。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是最后一个。白帅军走到他身后的时候，他的屁股已经肿得很高了——上次的伤还没好，这次又添了新的。他趴在沙土地上，脸埋在胳膊里，屁股高高撅着，那个部位被压在两腿之间，从后面只能看见鼓鼓的卵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白帅军举起柳条，没有立刻打。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“你们今天干的事，”他说，声音不大，但每个字都清清楚楚，“比打架逃课还严重。知道严重在哪里吗？”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没人敢说话。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“我告诉你们。”白帅军说，“你们那个东西，是以后要传给子孙后代的。不是拿来玩的。谁要是管不住它，我就替你们管。管到你们记住为止。”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柳条落下来了。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这一次不是一下一下的，是连续的。啪啪啪啪啪，五下打在同一道棱子上，那道棱子立刻肿了起来，紫红紫红的，旁边的皮肤破了，渗出血珠。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王定宝的眼泪掉下来了。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“哭什么？”白帅军问，“哭就不用挨了？”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王定宝摇头，眼泪甩得到处都是。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柳条又举起来。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“我数三下，你把屁股再撅高一点。一、二——”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王定宝咬着牙，把屁股撅到了极限。臀缝绷开了，露出里面那个红肿的屁眼儿。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柳条落下去，专门抽在那个最嫩的地方。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王定宝终于哭出了声。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十下打完，他已经哭得上气不接下气。白帅军把柳条扔在地上，走过去，一个一个把那十四个男孩拉起来。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“跪好，”他说，“还没完。”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第五章 寸头</w:t>
      </w:r>
    </w:p>
    <w:p>
      <w:pPr>
        <w:jc w:val="left"/>
      </w:pPr>
      <w:r>
        <w:rPr>
          <w:sz w:val="24"/>
          <w:szCs w:val="24"/>
        </w:rPr>
        <w:t>白帅军从湾塘边站起来，拍了拍手上的土。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“起来，都跟我回去。”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男孩光着身子，跟在白帅军后面，走回村子里。从湾塘到学校，要穿过整个村子。正是傍晚收工的时候，路上全是人。扛着锄头的、牵着牛的、背着柴火的、抱着孩子的，看见这群光着屁股的男孩，都停下来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“哟，这是犯啥事了？”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“你看那屁股上的印子，啧啧。”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“王定宝家的，又挨揍了？”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王定宝走在最前面，低着头，恨不得找条地缝钻进去。他的屁股肿得老高，走路的时候两腿叉着，每走一步屁股上的肉都在抖。他的那个东西垂在两腿之间，随着走路的节奏一晃一晃的，怎么也躲不掉。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有人伸出手摸了一下王定宝的光头。王定宝一缩脖子，没敢躲。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“还有头发呢，”那人笑着说，“这头发也长了，该剃了。”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白帅军听见了，没回头，但心里记下了。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到了学校，白帅军把他们带进教室。十四个男孩站在黑板前面，光着身子，面对着空荡荡的课桌椅。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白帅军从抽屉里拿出一把推子。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“以后，”他说，“都给我剪小寸头。全推平，超短的那种。谁要是头发长过三毫米，自己来找我。”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他走到第一个男孩身后，推子嗡地响起来，贴上男孩的后脑勺。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男孩浑身一哆嗦。推子从后脑勺推到头顶，所过之处，头发簌簌往下掉。灰黑色的发茬落在男孩光溜溜的肩上，落在他圆圆的后脑勺上，落在地上。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白帅军推得很仔细。推子贴着头皮，一刀一刀地推，把每一根头发都推得干干净净。后脑勺、头顶、两侧、鬓角，全推了一遍。推完之后，他用剃刀把发茬再刮一遍，刮到摸着只扎手、看不出颜色为止。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“下一个。”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一个接一个，十四个男孩，全被剃了。地上铺了一层厚厚的发茬，灰黑色的、褐色的、有的还带点自来卷。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王定宝是最后一个。他的头发最长，乱蓬蓬的，像一窝草。白帅军按着他的脑袋，推子贴上去，那窝草就一块一块地掉下来。王定宝低着头，看着自己那些乱蓬蓬的头发落在地上，堆成一堆。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推完之后，他摸了摸自己的头。光溜溜的，扎手的，凉飕飕的。他从来不知道自己的头原来是这个形状的——圆的，后脑勺有一小块平的，是小时候睡出来的。白帅军最后检查了一遍，手在每个光脑袋上摸了一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“行了，”他说，“都回去。明天早上六点，操场集合。迟到一分钟，打十下。”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十四个男孩提上裤子，鱼贯走出教室。他们的脑袋光溜溜的，在夕阳下闪闪发亮。他们的屁股还肿着，走路的时候两腿叉着。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王定宝走在最后面。他伸手摸了摸自己的光头，又摸了摸肿着的屁股，然后回头看了一眼。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白帅军站在教室门口，夕阳把他影子拉得很长。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“白老师，”王定宝突然开口，“明天……真的六点？”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“真的。”白帅军说，“迟到一分钟，打十下。”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王定宝点点头，转身走了。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第六章 放学时分</w:t>
      </w:r>
    </w:p>
    <w:p>
      <w:pPr>
        <w:jc w:val="left"/>
      </w:pPr>
      <w:r>
        <w:rPr>
          <w:sz w:val="24"/>
          <w:szCs w:val="24"/>
        </w:rPr>
        <w:t>一周后，家长们来接孩子的时候，都惊呆了。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平时在学校里上房揭瓦、下河摸鱼的臭小子们，这会儿整整齐齐地坐在教室里，捧着书，安安静静地读。没有人打闹，没有人吵嚷，连咳嗽都捂着嘴。他们的头发全变成了清一色的小寸头，贴着头皮推出来的，露出青白的头皮，在日光灯下泛着青光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校门外，一个老汉踮着脚往里看，看见自己孙子坐在第二排，脊背挺得笔直，两手平放在桌上，正低着头写字。那老花眼差点以为自己看错了——这还是那个在家里上蹿下跳、把奶奶气哭的混世魔王吗？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“白老师，”老汉拉住白帅军的手，“这孩子……真的是我家那个？”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白帅军笑了笑。“您自己问问他。”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老汉颤巍巍走过去，叫了一声：“小宝？”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那男孩抬起头来，看见爷爷，脸一下子红了。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“爷爷……”他叫了一声，声音小得像蚊子。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老汉看见孙子的头发——剃得精光，露出青白的头皮，摸上去扎手。他又看见孙子站起来的时候，屁股刚挨着椅子就弹起来，侧着身子坐。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“咋了？屁股疼？”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男孩低着头，不说话。旁边一个男孩替他答了：“叔叔打他屁股了。打了二十下，肿了。”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老汉愣了一下，然后笑了。笑得很大声，拍着大腿。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“打得好！打得好！”他拉着白帅军的手，使劲摇晃，“白老师，这孩子交给你了！随便打！打坏了算我的！”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旁边几个家长听见了，都围过来。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“白老师，我们家二娃也剃头了？我看看——哟，剃得真精神！”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“我们家那个臭小子，在家从来不看书，刚才我进来的时候居然在背课文！白老师你怎么管的？”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“打屁股呗，”白帅军说，“打了就记住了。”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家长们哄笑起来。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“对对对，就得打！”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“男孩嘛，皮实，打不坏！”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“打屁股好，肉多，打了还长记性！”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“白老师，以后你就这么给这帮王八犊子剃头！剃得光光的，看他们还怎么臭美！”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一个妇女挤过来，拽着她儿子的胳膊，把他拉到自己跟前。那男孩剃着光头，穿着白半袖和蓝短裤，光脚穿着凉鞋，低着头，脸红得像煮熟的虾。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他妈伸手摸了摸他的脑袋，光溜溜的，扎手的。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“哎哟，这头剃的，”他妈笑着说，“比我们家那口子剃得还干净。”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男孩被摸得往旁边躲，但没躲开。他妈的手在他头上揉来揉去，揉得他耳朵根都红了。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“老师打你屁股疼不疼？”他妈问。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男孩点点头。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“羞不羞？”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男孩又点点头。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“以后还敢不敢不听话？”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男孩摇头。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他妈笑了，在他头上又揉了一把。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“这就对了。”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另一个家长把自己儿子拽过来，当着一群人的面，撩起他的衣摆，露出还带着青紫痕迹的屁股蛋。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“你看这印子，”那家长笑着说，“一道一道的，跟老虎斑似的。”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男孩被围观得差点哭出来，拼命往下拽衣摆。那家长在他屁股上拍了一巴掌，说：“遮什么遮？这是你挨打的证据，留着好看！”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一群人又笑了。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放学的路上，家长们的手就没离开过自家孩子的脑袋。有的骑着摩托车，让孩子坐后面，一只手扶着车把，一只手在孩子光溜溜的头上摸着。有的赶着驴车，让孩子坐旁边，一边赶车一边揉孩子的寸头。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“以后就这个发型了，”一个家长摸着自己儿子的光头说，“精神！比你以前那个长毛好看多了！”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儿子低着头，不说话。但嘴角微微翘了一下——不知道是羞，还是别的什么。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那天晚上，王定宝趴在炕上，他爹坐在炕沿上，粗糙的大手在他红肿的屁股上抹药膏。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“疼不疼？”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王定宝咬着嘴唇，点了点头。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他爹没说话，继续抹。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过了一会儿，王定宝闷声说：“爹，白老师说，我的头发以后就这么短。长了要剃。”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“行。”他爹说。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“他还说，我那个地方也要剃。下面的毛，都剃光。”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他爹的手停了一下，然后继续抹。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“那就剃。”他说。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王定宝把脸埋进枕头里。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“爹，”他的声音闷在枕头里，“我觉得白老师挺好的。”</w:t>
      </w:r>
    </w:p>
    <w:p>
      <w:r>
        <w:br/>
      </w:r>
    </w:p>
    <w:p>
      <w:pPr>
        <w:jc w:val="left"/>
      </w:pPr>
      <w:r>
        <w:rPr>
          <w:sz w:val="24"/>
          <w:szCs w:val="24"/>
        </w:rPr>
        <w:t>他爹没说话，在他头上摸了一把——短短的，扎手的。</w:t>
      </w:r>
    </w:p>
    <w:p>
      <w:r>
        <w:br/>
      </w:r>
    </w:p>
    <w:p>
      <w:pPr>
        <w:jc w:val="left"/>
      </w:pPr>
      <w:r>
        <w:rPr>
          <w:sz w:val="24"/>
          <w:szCs w:val="24"/>
        </w:rPr>
        <w:t>“嗯。”他爹说。</w:t>
      </w:r>
    </w:p>
    <w:p>
      <w:r>
        <w:br/>
        <w:br/>
      </w:r>
    </w:p>
    <w:sectPr>
      <w:pgSz w:w="11907" w:h="16839"/>
      <w:pgMar w:top="1440" w:right="1800" w:bottom="1440" w:left="1800" w:header="851" w:footer="992" w:gutter="0"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荣耀黑体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view w:val="normal"/>
  <w:zoom w:percent="100"/>
  <w:displayBackgroundShape/>
  <w:bordersDoNotSurroundHeader/>
  <w:bordersDoNotSurroundFooter/>
  <w:defaultTabStop w:val="420"/>
  <w:drawingGridHorizontalSpacing w:val="180"/>
  <w:drawingGridVerticalSpacing w:val="180"/>
  <w:displayHorizontalDrawingGridEvery w:val="1"/>
  <w:displayVerticalDrawingGridEvery w:val="1"/>
  <w:noPunctuationKerning/>
  <w:compat>
    <w:spaceForUL/>
    <w:doNotBreakWrappedTables/>
    <w:growAutofit/>
    <w:useAltKinsokuLineBreakRules/>
    <w:splitPgBreakAndParaMark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left"/>
    </w:pPr>
    <w:rPr>
      <w:rFonts w:ascii="Droid Sans" w:eastAsia="宋体" w:hAnsi="Droid Sans"/>
      <w:kern w:val="2"/>
      <w:sz w:val="24"/>
      <w:szCs w:val="21"/>
      <w:lang w:val="en-US" w:eastAsia="zh-CN"/>
    </w:rPr>
  </w:style>
  <w:style w:type="paragraph" w:styleId="1">
    <w:name w:val="heading 1"/>
    <w:basedOn w:val="0"/>
    <w:pPr>
      <w:keepNext w:val="0"/>
      <w:keepLines w:val="0"/>
      <w:pageBreakBefore w:val="0"/>
      <w:widowControl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contextualSpacing w:val="0"/>
      <w:jc w:val="left"/>
      <w:textAlignment w:val="auto"/>
      <w:outlineLvl w:val="0"/>
    </w:pPr>
    <w:rPr>
      <w:b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36"/>
      <w:position w:val="0"/>
      <w:sz w:val="48"/>
      <w:u w:val="none" w:color="auto"/>
      <w:shd w:val="clear" w:color="auto" w:fill="auto"/>
      <w:vertAlign w:val="baseline"/>
      <w:em w:val="none"/>
      <w:lang w:val="en-US" w:eastAsia="zh-CN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荣耀黑体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Honor_Office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2026-04-27T14:18:05Z</dcterms:modified>
</cp:coreProperties>
</file>